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7F741" w14:textId="77777777" w:rsidR="002E4A4F" w:rsidRDefault="002E4A4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</w:p>
    <w:p w14:paraId="548091AC" w14:textId="77777777" w:rsidR="002E4A4F" w:rsidRDefault="002E4A4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</w:p>
    <w:p w14:paraId="2EB34223" w14:textId="77777777" w:rsidR="0083386E" w:rsidRPr="00EB2D7F" w:rsidRDefault="0083386E" w:rsidP="0083386E">
      <w:pPr>
        <w:jc w:val="center"/>
        <w:rPr>
          <w:rFonts w:ascii="PT Sans" w:hAnsi="PT Sans"/>
          <w:b/>
          <w:sz w:val="28"/>
          <w:szCs w:val="28"/>
          <w:lang w:val="en-US"/>
        </w:rPr>
      </w:pPr>
      <w:r w:rsidRPr="00EB2D7F">
        <w:rPr>
          <w:rFonts w:ascii="PT Sans" w:hAnsi="PT Sans"/>
          <w:b/>
          <w:sz w:val="28"/>
          <w:szCs w:val="28"/>
          <w:lang w:val="en-US"/>
        </w:rPr>
        <w:t>Letter of Support</w:t>
      </w:r>
    </w:p>
    <w:p w14:paraId="2DFCF4BC" w14:textId="77777777" w:rsidR="0083386E" w:rsidRPr="00EB2D7F" w:rsidRDefault="0083386E" w:rsidP="0083386E">
      <w:pPr>
        <w:jc w:val="center"/>
        <w:rPr>
          <w:rFonts w:ascii="PT Sans" w:hAnsi="PT Sans"/>
          <w:b/>
          <w:lang w:val="en-US"/>
        </w:rPr>
      </w:pPr>
      <w:r>
        <w:rPr>
          <w:rFonts w:ascii="PT Sans" w:hAnsi="PT Sans"/>
          <w:b/>
          <w:lang w:val="en-US"/>
        </w:rPr>
        <w:t>PPIE Exploration Call 2022</w:t>
      </w:r>
    </w:p>
    <w:p w14:paraId="407E91E5" w14:textId="4DA7A80F" w:rsidR="0083386E" w:rsidRPr="0083386E" w:rsidRDefault="0083386E" w:rsidP="00EB2D7F">
      <w:pPr>
        <w:rPr>
          <w:rFonts w:ascii="PT Sans" w:hAnsi="PT Sans"/>
        </w:rPr>
      </w:pPr>
      <w:r w:rsidRPr="0083386E">
        <w:rPr>
          <w:rFonts w:ascii="PT Sans" w:hAnsi="PT Sans"/>
        </w:rPr>
        <w:t>Hiermit bestätige ich, dass die Organisation [</w:t>
      </w:r>
      <w:r w:rsidRPr="0083386E">
        <w:rPr>
          <w:rFonts w:ascii="PT Sans" w:hAnsi="PT Sans"/>
          <w:highlight w:val="yellow"/>
        </w:rPr>
        <w:t>Name</w:t>
      </w:r>
      <w:r w:rsidRPr="0083386E">
        <w:rPr>
          <w:rFonts w:ascii="PT Sans" w:hAnsi="PT Sans"/>
        </w:rPr>
        <w:t>] mit Sitz in Österreich die Bewerbung von [</w:t>
      </w:r>
      <w:r w:rsidRPr="0083386E">
        <w:rPr>
          <w:rFonts w:ascii="PT Sans" w:hAnsi="PT Sans"/>
          <w:highlight w:val="yellow"/>
        </w:rPr>
        <w:t xml:space="preserve">Name des/der </w:t>
      </w:r>
      <w:proofErr w:type="spellStart"/>
      <w:r w:rsidRPr="0083386E">
        <w:rPr>
          <w:rFonts w:ascii="PT Sans" w:hAnsi="PT Sans"/>
          <w:highlight w:val="yellow"/>
        </w:rPr>
        <w:t>Mitarbeiter:in</w:t>
      </w:r>
      <w:proofErr w:type="spellEnd"/>
      <w:r w:rsidRPr="0083386E">
        <w:rPr>
          <w:rFonts w:ascii="PT Sans" w:hAnsi="PT Sans"/>
        </w:rPr>
        <w:t>] für den "PPIE Exploration Call 2022" der Ludwig Boltzmann Gesellschaft zur Kenntnis genommen hat und die folgenden Aussagen voll unterstützt:</w:t>
      </w:r>
    </w:p>
    <w:p w14:paraId="77F88DE2" w14:textId="77777777" w:rsidR="0083386E" w:rsidRPr="00392B8F" w:rsidRDefault="0083386E" w:rsidP="0083386E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392B8F">
        <w:rPr>
          <w:rFonts w:ascii="PT Sans" w:hAnsi="PT Sans"/>
        </w:rPr>
        <w:t>Der</w:t>
      </w:r>
      <w:r>
        <w:rPr>
          <w:rFonts w:ascii="PT Sans" w:hAnsi="PT Sans"/>
        </w:rPr>
        <w:t>/die</w:t>
      </w:r>
      <w:r w:rsidRPr="00392B8F">
        <w:rPr>
          <w:rFonts w:ascii="PT Sans" w:hAnsi="PT Sans"/>
        </w:rPr>
        <w:t xml:space="preserve"> </w:t>
      </w:r>
      <w:proofErr w:type="spellStart"/>
      <w:r w:rsidRPr="00392B8F">
        <w:rPr>
          <w:rFonts w:ascii="PT Sans" w:hAnsi="PT Sans"/>
        </w:rPr>
        <w:t>Antragsteller</w:t>
      </w:r>
      <w:r>
        <w:rPr>
          <w:rFonts w:ascii="PT Sans" w:hAnsi="PT Sans"/>
        </w:rPr>
        <w:t>:in</w:t>
      </w:r>
      <w:proofErr w:type="spellEnd"/>
      <w:r w:rsidRPr="00392B8F">
        <w:rPr>
          <w:rFonts w:ascii="PT Sans" w:hAnsi="PT Sans"/>
        </w:rPr>
        <w:t xml:space="preserve"> reicht den Antrag im Namen der Organisation ein und sein</w:t>
      </w:r>
      <w:r>
        <w:rPr>
          <w:rFonts w:ascii="PT Sans" w:hAnsi="PT Sans"/>
        </w:rPr>
        <w:t>/e</w:t>
      </w:r>
      <w:r w:rsidRPr="00392B8F">
        <w:rPr>
          <w:rFonts w:ascii="PT Sans" w:hAnsi="PT Sans"/>
        </w:rPr>
        <w:t xml:space="preserve"> Vorgesetzte</w:t>
      </w:r>
      <w:r>
        <w:rPr>
          <w:rFonts w:ascii="PT Sans" w:hAnsi="PT Sans"/>
        </w:rPr>
        <w:t>/</w:t>
      </w:r>
      <w:r w:rsidRPr="00392B8F">
        <w:rPr>
          <w:rFonts w:ascii="PT Sans" w:hAnsi="PT Sans"/>
        </w:rPr>
        <w:t>r unterstützt den</w:t>
      </w:r>
      <w:r>
        <w:rPr>
          <w:rFonts w:ascii="PT Sans" w:hAnsi="PT Sans"/>
        </w:rPr>
        <w:t>/die</w:t>
      </w:r>
      <w:r w:rsidRPr="00392B8F">
        <w:rPr>
          <w:rFonts w:ascii="PT Sans" w:hAnsi="PT Sans"/>
        </w:rPr>
        <w:t xml:space="preserve"> </w:t>
      </w:r>
      <w:proofErr w:type="spellStart"/>
      <w:proofErr w:type="gramStart"/>
      <w:r w:rsidRPr="00392B8F">
        <w:rPr>
          <w:rFonts w:ascii="PT Sans" w:hAnsi="PT Sans"/>
        </w:rPr>
        <w:t>Antragsteller</w:t>
      </w:r>
      <w:r>
        <w:rPr>
          <w:rFonts w:ascii="PT Sans" w:hAnsi="PT Sans"/>
        </w:rPr>
        <w:t>:in</w:t>
      </w:r>
      <w:proofErr w:type="spellEnd"/>
      <w:r w:rsidRPr="00392B8F">
        <w:rPr>
          <w:rFonts w:ascii="PT Sans" w:hAnsi="PT Sans"/>
        </w:rPr>
        <w:t>.</w:t>
      </w:r>
      <w:proofErr w:type="gramEnd"/>
    </w:p>
    <w:p w14:paraId="1568004E" w14:textId="77777777" w:rsidR="0083386E" w:rsidRPr="00392B8F" w:rsidRDefault="0083386E" w:rsidP="0083386E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392B8F">
        <w:rPr>
          <w:rFonts w:ascii="PT Sans" w:hAnsi="PT Sans"/>
        </w:rPr>
        <w:t xml:space="preserve">Die Organisation unterstützt voll und ganz die geplanten </w:t>
      </w:r>
      <w:r>
        <w:rPr>
          <w:rFonts w:ascii="PT Sans" w:hAnsi="PT Sans"/>
        </w:rPr>
        <w:t>Einbindungsa</w:t>
      </w:r>
      <w:r w:rsidRPr="00392B8F">
        <w:rPr>
          <w:rFonts w:ascii="PT Sans" w:hAnsi="PT Sans"/>
        </w:rPr>
        <w:t>ktivitäten, die im Antrag beschrieben sind.</w:t>
      </w:r>
    </w:p>
    <w:p w14:paraId="51E064B6" w14:textId="77777777" w:rsidR="0083386E" w:rsidRPr="00392B8F" w:rsidRDefault="0083386E" w:rsidP="0083386E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392B8F">
        <w:rPr>
          <w:rFonts w:ascii="PT Sans" w:hAnsi="PT Sans"/>
        </w:rPr>
        <w:t>Die Organisation/Abteilung stellt alle notwendigen Infrastrukturen und Ressourcen für die Durchführung der geplanten Aktivitäten zur Verfügung.</w:t>
      </w:r>
    </w:p>
    <w:p w14:paraId="288472AF" w14:textId="77777777" w:rsidR="0083386E" w:rsidRDefault="0083386E" w:rsidP="0083386E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1570E6">
        <w:rPr>
          <w:rFonts w:ascii="PT Sans" w:hAnsi="PT Sans"/>
        </w:rPr>
        <w:t>Bei Erfolg setzen die Organisation und der</w:t>
      </w:r>
      <w:r>
        <w:rPr>
          <w:rFonts w:ascii="PT Sans" w:hAnsi="PT Sans"/>
        </w:rPr>
        <w:t>/die</w:t>
      </w:r>
      <w:r w:rsidRPr="001570E6">
        <w:rPr>
          <w:rFonts w:ascii="PT Sans" w:hAnsi="PT Sans"/>
        </w:rPr>
        <w:t xml:space="preserve"> </w:t>
      </w:r>
      <w:proofErr w:type="spellStart"/>
      <w:r w:rsidRPr="001570E6">
        <w:rPr>
          <w:rFonts w:ascii="PT Sans" w:hAnsi="PT Sans"/>
        </w:rPr>
        <w:t>Antragsteller</w:t>
      </w:r>
      <w:r>
        <w:rPr>
          <w:rFonts w:ascii="PT Sans" w:hAnsi="PT Sans"/>
        </w:rPr>
        <w:t>:in</w:t>
      </w:r>
      <w:proofErr w:type="spellEnd"/>
      <w:r>
        <w:rPr>
          <w:rFonts w:ascii="PT Sans" w:hAnsi="PT Sans"/>
        </w:rPr>
        <w:t xml:space="preserve"> die benötigte</w:t>
      </w:r>
      <w:r w:rsidRPr="001570E6">
        <w:rPr>
          <w:rFonts w:ascii="PT Sans" w:hAnsi="PT Sans"/>
        </w:rPr>
        <w:t xml:space="preserve"> Zeit und Ressourcen ein, um den Arbeitsplan </w:t>
      </w:r>
      <w:r>
        <w:rPr>
          <w:rFonts w:ascii="PT Sans" w:hAnsi="PT Sans"/>
        </w:rPr>
        <w:t>wie im Antrag beschrieben zu</w:t>
      </w:r>
      <w:r w:rsidRPr="001570E6">
        <w:rPr>
          <w:rFonts w:ascii="PT Sans" w:hAnsi="PT Sans"/>
        </w:rPr>
        <w:t xml:space="preserve"> erfüllen. </w:t>
      </w:r>
    </w:p>
    <w:p w14:paraId="7C3071DF" w14:textId="77777777" w:rsidR="0083386E" w:rsidRPr="001570E6" w:rsidRDefault="0083386E" w:rsidP="0083386E">
      <w:pPr>
        <w:pStyle w:val="Listenabsatz"/>
        <w:numPr>
          <w:ilvl w:val="0"/>
          <w:numId w:val="2"/>
        </w:numPr>
        <w:rPr>
          <w:rFonts w:ascii="PT Sans" w:hAnsi="PT Sans"/>
        </w:rPr>
      </w:pPr>
      <w:r w:rsidRPr="001570E6">
        <w:rPr>
          <w:rFonts w:ascii="PT Sans" w:hAnsi="PT Sans"/>
        </w:rPr>
        <w:t>Im Erfolgsfall ist die Organisation verpflichtet, die Umsetzungsrichtlinien der LBG (PPIE Exploration Umsetzungsrichtlinie 2022) und die Berichterstattung einzuhalten.</w:t>
      </w:r>
    </w:p>
    <w:p w14:paraId="698D7118" w14:textId="77777777" w:rsidR="0083386E" w:rsidRPr="001570E6" w:rsidRDefault="0083386E" w:rsidP="0083386E">
      <w:pPr>
        <w:rPr>
          <w:rFonts w:ascii="PT Sans" w:hAnsi="PT Sans"/>
        </w:rPr>
      </w:pPr>
    </w:p>
    <w:p w14:paraId="723893EF" w14:textId="77777777" w:rsidR="0083386E" w:rsidRPr="001570E6" w:rsidRDefault="0083386E" w:rsidP="0083386E">
      <w:pPr>
        <w:rPr>
          <w:rFonts w:ascii="PT Sans" w:hAnsi="PT San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83386E" w14:paraId="0CE7685E" w14:textId="77777777" w:rsidTr="001D2EEF">
        <w:tc>
          <w:tcPr>
            <w:tcW w:w="4531" w:type="dxa"/>
          </w:tcPr>
          <w:p w14:paraId="7F903F71" w14:textId="77777777" w:rsidR="0083386E" w:rsidRDefault="0083386E" w:rsidP="001D2EE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…………….…………………………………………</w:t>
            </w:r>
          </w:p>
        </w:tc>
        <w:tc>
          <w:tcPr>
            <w:tcW w:w="4531" w:type="dxa"/>
          </w:tcPr>
          <w:p w14:paraId="5BDEC98F" w14:textId="77777777" w:rsidR="0083386E" w:rsidRDefault="0083386E" w:rsidP="001D2EE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……………….………………………………………</w:t>
            </w:r>
          </w:p>
        </w:tc>
      </w:tr>
      <w:tr w:rsidR="0083386E" w14:paraId="4AE0D62A" w14:textId="77777777" w:rsidTr="001D2EEF">
        <w:tc>
          <w:tcPr>
            <w:tcW w:w="4531" w:type="dxa"/>
          </w:tcPr>
          <w:p w14:paraId="249B8377" w14:textId="77777777" w:rsidR="0083386E" w:rsidRDefault="0083386E" w:rsidP="001D2EEF">
            <w:pPr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lang w:val="en-US"/>
              </w:rPr>
              <w:t>Ort, Datum</w:t>
            </w:r>
          </w:p>
        </w:tc>
        <w:tc>
          <w:tcPr>
            <w:tcW w:w="4531" w:type="dxa"/>
          </w:tcPr>
          <w:p w14:paraId="7D0F313C" w14:textId="77777777" w:rsidR="0083386E" w:rsidRDefault="0083386E" w:rsidP="001D2EEF">
            <w:pPr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lang w:val="en-US"/>
              </w:rPr>
              <w:t xml:space="preserve">Name, </w:t>
            </w:r>
            <w:proofErr w:type="spellStart"/>
            <w:r>
              <w:rPr>
                <w:rFonts w:ascii="PT Sans" w:hAnsi="PT Sans"/>
                <w:lang w:val="en-US"/>
              </w:rPr>
              <w:t>Unterschrift</w:t>
            </w:r>
            <w:proofErr w:type="spellEnd"/>
            <w:r w:rsidRPr="00EB2D7F">
              <w:rPr>
                <w:rFonts w:ascii="PT Sans" w:hAnsi="PT Sans"/>
                <w:lang w:val="en-US"/>
              </w:rPr>
              <w:t xml:space="preserve">*, </w:t>
            </w:r>
            <w:r>
              <w:rPr>
                <w:rFonts w:ascii="PT Sans" w:hAnsi="PT Sans"/>
                <w:lang w:val="en-US"/>
              </w:rPr>
              <w:t>Rolle</w:t>
            </w:r>
            <w:r w:rsidRPr="00EB2D7F">
              <w:rPr>
                <w:rFonts w:ascii="PT Sans" w:hAnsi="PT Sans"/>
                <w:lang w:val="en-US"/>
              </w:rPr>
              <w:t xml:space="preserve">, </w:t>
            </w:r>
            <w:proofErr w:type="spellStart"/>
            <w:r>
              <w:rPr>
                <w:rFonts w:ascii="PT Sans" w:hAnsi="PT Sans"/>
                <w:lang w:val="en-US"/>
              </w:rPr>
              <w:t>Stempel</w:t>
            </w:r>
            <w:proofErr w:type="spellEnd"/>
          </w:p>
        </w:tc>
      </w:tr>
    </w:tbl>
    <w:p w14:paraId="2E84DD67" w14:textId="77777777" w:rsidR="0083386E" w:rsidRPr="00EB2D7F" w:rsidRDefault="0083386E" w:rsidP="0083386E">
      <w:pPr>
        <w:rPr>
          <w:rFonts w:ascii="PT Sans" w:hAnsi="PT Sans"/>
          <w:lang w:val="en-US"/>
        </w:rPr>
      </w:pPr>
    </w:p>
    <w:p w14:paraId="3A2E9195" w14:textId="77777777" w:rsidR="0083386E" w:rsidRPr="00EB2D7F" w:rsidRDefault="0083386E" w:rsidP="0083386E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ab/>
      </w:r>
    </w:p>
    <w:p w14:paraId="2793E0D0" w14:textId="77777777" w:rsidR="0083386E" w:rsidRPr="00EB2D7F" w:rsidRDefault="0083386E" w:rsidP="0083386E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</w:p>
    <w:p w14:paraId="6F2463AD" w14:textId="77777777" w:rsidR="0083386E" w:rsidRPr="00EB2D7F" w:rsidRDefault="0083386E" w:rsidP="0083386E">
      <w:pPr>
        <w:rPr>
          <w:rFonts w:ascii="PT Sans" w:hAnsi="PT Sans"/>
          <w:lang w:val="en-US"/>
        </w:rPr>
      </w:pPr>
    </w:p>
    <w:p w14:paraId="6210D510" w14:textId="77777777" w:rsidR="0083386E" w:rsidRPr="00EB2D7F" w:rsidRDefault="0083386E" w:rsidP="0083386E">
      <w:pPr>
        <w:rPr>
          <w:rFonts w:ascii="PT Sans" w:hAnsi="PT Sans"/>
          <w:lang w:val="en-US"/>
        </w:rPr>
      </w:pPr>
    </w:p>
    <w:p w14:paraId="3ACAB256" w14:textId="77777777" w:rsidR="0083386E" w:rsidRPr="00EB2D7F" w:rsidRDefault="0083386E" w:rsidP="0083386E">
      <w:pPr>
        <w:rPr>
          <w:rFonts w:ascii="PT Sans" w:hAnsi="PT Sans"/>
          <w:lang w:val="en-US"/>
        </w:rPr>
      </w:pPr>
    </w:p>
    <w:p w14:paraId="0D2859D3" w14:textId="77777777" w:rsidR="0083386E" w:rsidRPr="00EB2D7F" w:rsidRDefault="0083386E" w:rsidP="0083386E">
      <w:pPr>
        <w:rPr>
          <w:rFonts w:ascii="PT Sans" w:hAnsi="PT Sans"/>
          <w:lang w:val="en-US"/>
        </w:rPr>
      </w:pPr>
    </w:p>
    <w:p w14:paraId="600A9931" w14:textId="77777777" w:rsidR="0083386E" w:rsidRPr="00EB2D7F" w:rsidRDefault="0083386E" w:rsidP="0083386E">
      <w:pPr>
        <w:jc w:val="right"/>
        <w:rPr>
          <w:rFonts w:ascii="PT Sans" w:hAnsi="PT Sans"/>
          <w:lang w:val="en-US"/>
        </w:rPr>
      </w:pPr>
    </w:p>
    <w:p w14:paraId="11A3C6B8" w14:textId="77777777" w:rsidR="0083386E" w:rsidRPr="00EB2D7F" w:rsidRDefault="0083386E" w:rsidP="0083386E">
      <w:pPr>
        <w:jc w:val="right"/>
        <w:rPr>
          <w:rFonts w:ascii="PT Sans" w:hAnsi="PT Sans"/>
          <w:lang w:val="en-US"/>
        </w:rPr>
      </w:pPr>
    </w:p>
    <w:p w14:paraId="530B331F" w14:textId="77777777" w:rsidR="0083386E" w:rsidRPr="00EB2D7F" w:rsidRDefault="0083386E" w:rsidP="0083386E">
      <w:pPr>
        <w:jc w:val="right"/>
        <w:rPr>
          <w:rFonts w:ascii="PT Sans" w:hAnsi="PT Sans"/>
          <w:lang w:val="en-US"/>
        </w:rPr>
      </w:pPr>
    </w:p>
    <w:p w14:paraId="6FB50187" w14:textId="77777777" w:rsidR="0083386E" w:rsidRPr="00392B8F" w:rsidRDefault="0083386E" w:rsidP="0083386E">
      <w:pPr>
        <w:rPr>
          <w:rFonts w:ascii="PT Sans" w:hAnsi="PT Sans"/>
        </w:rPr>
      </w:pPr>
      <w:r w:rsidRPr="00392B8F">
        <w:rPr>
          <w:rFonts w:ascii="PT Sans" w:hAnsi="PT Sans"/>
        </w:rPr>
        <w:t xml:space="preserve">* </w:t>
      </w:r>
      <w:r>
        <w:rPr>
          <w:rFonts w:ascii="PT Sans" w:hAnsi="PT Sans"/>
        </w:rPr>
        <w:t xml:space="preserve">Der Letter </w:t>
      </w:r>
      <w:proofErr w:type="spellStart"/>
      <w:r>
        <w:rPr>
          <w:rFonts w:ascii="PT Sans" w:hAnsi="PT Sans"/>
        </w:rPr>
        <w:t>of</w:t>
      </w:r>
      <w:proofErr w:type="spellEnd"/>
      <w:r>
        <w:rPr>
          <w:rFonts w:ascii="PT Sans" w:hAnsi="PT Sans"/>
        </w:rPr>
        <w:t xml:space="preserve"> Support</w:t>
      </w:r>
      <w:r w:rsidRPr="00392B8F">
        <w:rPr>
          <w:rFonts w:ascii="PT Sans" w:hAnsi="PT Sans"/>
        </w:rPr>
        <w:t xml:space="preserve"> muss vom </w:t>
      </w:r>
      <w:r>
        <w:rPr>
          <w:rFonts w:ascii="PT Sans" w:hAnsi="PT Sans"/>
        </w:rPr>
        <w:t xml:space="preserve">einem/einer </w:t>
      </w:r>
      <w:r w:rsidRPr="00392B8F">
        <w:rPr>
          <w:rFonts w:ascii="PT Sans" w:hAnsi="PT Sans"/>
        </w:rPr>
        <w:t xml:space="preserve">gesetzlichen </w:t>
      </w:r>
      <w:proofErr w:type="spellStart"/>
      <w:r w:rsidRPr="00392B8F">
        <w:rPr>
          <w:rFonts w:ascii="PT Sans" w:hAnsi="PT Sans"/>
        </w:rPr>
        <w:t>Vertreter</w:t>
      </w:r>
      <w:r>
        <w:rPr>
          <w:rFonts w:ascii="PT Sans" w:hAnsi="PT Sans"/>
        </w:rPr>
        <w:t>:in</w:t>
      </w:r>
      <w:proofErr w:type="spellEnd"/>
      <w:r w:rsidRPr="00392B8F">
        <w:rPr>
          <w:rFonts w:ascii="PT Sans" w:hAnsi="PT Sans"/>
        </w:rPr>
        <w:t xml:space="preserve"> der Organisation unterzeichnet werden.</w:t>
      </w:r>
    </w:p>
    <w:p w14:paraId="79462FCD" w14:textId="581D52A6" w:rsidR="00EB2D7F" w:rsidRPr="001E7C9C" w:rsidRDefault="00EB2D7F" w:rsidP="001E7C9C">
      <w:pPr>
        <w:rPr>
          <w:rFonts w:ascii="PT Sans" w:hAnsi="PT Sans"/>
        </w:rPr>
      </w:pPr>
      <w:bookmarkStart w:id="0" w:name="_GoBack"/>
      <w:bookmarkEnd w:id="0"/>
    </w:p>
    <w:sectPr w:rsidR="00EB2D7F" w:rsidRPr="001E7C9C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BFF01" w14:textId="77777777" w:rsidR="002E4A4F" w:rsidRDefault="002E4A4F" w:rsidP="002E4A4F">
      <w:pPr>
        <w:spacing w:after="0" w:line="240" w:lineRule="auto"/>
      </w:pPr>
      <w:r>
        <w:separator/>
      </w:r>
    </w:p>
  </w:endnote>
  <w:endnote w:type="continuationSeparator" w:id="0">
    <w:p w14:paraId="44368D2A" w14:textId="77777777" w:rsidR="002E4A4F" w:rsidRDefault="002E4A4F" w:rsidP="002E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Sans">
    <w:altName w:val="Arial"/>
    <w:charset w:val="00"/>
    <w:family w:val="auto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EB2361-D1E3-455E-B2B1-60C6EB057388}"/>
    <w:embedBold r:id="rId2" w:fontKey="{22ACFF54-55C5-45AE-9F34-E24DA319C1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BCCABC-050A-43A5-952D-E46077318E2B}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  <w:embedRegular r:id="rId4" w:fontKey="{6981CF03-B287-4737-B3AA-22B10C449D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028E887-70F2-4495-8D70-D3CB3020DB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FB32A5E-2472-4A6D-B175-8F2CD08AD679}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19E3E91-EADD-484A-A24D-F5F901C5DCD5}"/>
  </w:font>
  <w:font w:name="Yu Mincho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4DB75" w14:textId="77777777" w:rsidR="002E4A4F" w:rsidRDefault="002E4A4F" w:rsidP="002E4A4F">
      <w:pPr>
        <w:spacing w:after="0" w:line="240" w:lineRule="auto"/>
      </w:pPr>
      <w:r>
        <w:separator/>
      </w:r>
    </w:p>
  </w:footnote>
  <w:footnote w:type="continuationSeparator" w:id="0">
    <w:p w14:paraId="55E99376" w14:textId="77777777" w:rsidR="002E4A4F" w:rsidRDefault="002E4A4F" w:rsidP="002E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E5019" w14:textId="7E02F863" w:rsidR="002E4A4F" w:rsidRPr="0083386E" w:rsidRDefault="0083386E" w:rsidP="0083386E">
    <w:pPr>
      <w:pStyle w:val="Kopfzeile"/>
    </w:pPr>
    <w:r w:rsidRPr="0083386E">
      <w:rPr>
        <w:noProof/>
        <w:highlight w:val="yellow"/>
        <w:lang w:val="de-DE" w:eastAsia="de-DE"/>
      </w:rPr>
      <w:t>Logo der Organisation hier hinzufügen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923BB"/>
    <w:multiLevelType w:val="hybridMultilevel"/>
    <w:tmpl w:val="221CF456"/>
    <w:lvl w:ilvl="0" w:tplc="A5F2A436">
      <w:numFmt w:val="bullet"/>
      <w:lvlText w:val="-"/>
      <w:lvlJc w:val="left"/>
      <w:pPr>
        <w:ind w:left="720" w:hanging="360"/>
      </w:pPr>
      <w:rPr>
        <w:rFonts w:ascii="PT Sans" w:eastAsiaTheme="minorHAnsi" w:hAnsi="PT San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873D6"/>
    <w:multiLevelType w:val="hybridMultilevel"/>
    <w:tmpl w:val="34FE64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D7F"/>
    <w:rsid w:val="00037F3F"/>
    <w:rsid w:val="00081552"/>
    <w:rsid w:val="001E7C9C"/>
    <w:rsid w:val="002E4A4F"/>
    <w:rsid w:val="00385B7E"/>
    <w:rsid w:val="003E275A"/>
    <w:rsid w:val="003E4275"/>
    <w:rsid w:val="004C404B"/>
    <w:rsid w:val="00546FD5"/>
    <w:rsid w:val="00551F47"/>
    <w:rsid w:val="0083386E"/>
    <w:rsid w:val="008A0AF4"/>
    <w:rsid w:val="00BE07AC"/>
    <w:rsid w:val="00C94B5B"/>
    <w:rsid w:val="00D51BC4"/>
    <w:rsid w:val="00DD4DF2"/>
    <w:rsid w:val="00DE4019"/>
    <w:rsid w:val="00E00C4F"/>
    <w:rsid w:val="00EB2D7F"/>
    <w:rsid w:val="00F43243"/>
    <w:rsid w:val="00F4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832930"/>
  <w15:docId w15:val="{C8268CB4-7D11-4531-B8F9-81EA2ADE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94B5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94B5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C404B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EB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E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4A4F"/>
  </w:style>
  <w:style w:type="paragraph" w:styleId="Fuzeile">
    <w:name w:val="footer"/>
    <w:basedOn w:val="Standard"/>
    <w:link w:val="FuzeileZchn"/>
    <w:uiPriority w:val="99"/>
    <w:unhideWhenUsed/>
    <w:rsid w:val="002E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4A4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C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C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alfinger\OneDrive%20-%20LBG%20O.I.%20Science%20Center%20II\Programme%20Call\Upload\Vorlage%20PT%20Sans%20Regular%20und%20Bold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BCD7899FE145B925B3495E204DFC" ma:contentTypeVersion="12" ma:contentTypeDescription="Ein neues Dokument erstellen." ma:contentTypeScope="" ma:versionID="a8d44cbad003e6687cd0f612c5d277ff">
  <xsd:schema xmlns:xsd="http://www.w3.org/2001/XMLSchema" xmlns:xs="http://www.w3.org/2001/XMLSchema" xmlns:p="http://schemas.microsoft.com/office/2006/metadata/properties" xmlns:ns3="a648faa5-14b1-43ac-a046-87a94b80973d" xmlns:ns4="49d833eb-5bd9-470a-9451-ff30ea6518de" targetNamespace="http://schemas.microsoft.com/office/2006/metadata/properties" ma:root="true" ma:fieldsID="4348a3705ff6e2f9e2d493fd4ec232a9" ns3:_="" ns4:_="">
    <xsd:import namespace="a648faa5-14b1-43ac-a046-87a94b80973d"/>
    <xsd:import namespace="49d833eb-5bd9-470a-9451-ff30ea6518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8faa5-14b1-43ac-a046-87a94b8097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833eb-5bd9-470a-9451-ff30ea651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AA0A99-6148-4E3C-A01F-A94776FD7D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3276EC-BC25-4E4A-A643-417867D9CA0F}">
  <ds:schemaRefs>
    <ds:schemaRef ds:uri="a648faa5-14b1-43ac-a046-87a94b80973d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49d833eb-5bd9-470a-9451-ff30ea6518d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29219EF-E209-4485-94AA-E2F52C367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8faa5-14b1-43ac-a046-87a94b80973d"/>
    <ds:schemaRef ds:uri="49d833eb-5bd9-470a-9451-ff30ea6518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PT Sans Regular und Bold</Template>
  <TotalTime>0</TotalTime>
  <Pages>1</Pages>
  <Words>172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Ludwig Boltzmann Gesellschaft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Palfinger Thomas</dc:creator>
  <cp:keywords/>
  <dc:description/>
  <cp:lastModifiedBy>Palfinger Thomas</cp:lastModifiedBy>
  <cp:revision>9</cp:revision>
  <dcterms:created xsi:type="dcterms:W3CDTF">2021-06-22T10:26:00Z</dcterms:created>
  <dcterms:modified xsi:type="dcterms:W3CDTF">2022-11-29T14:55:00Z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0x010100BB7ABCD7899FE145B925B3495E204DFC</vt:lpwstr>
  </property>
</Properties>
</file>